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5610" w:type="pct"/>
        <w:tblInd w:w="-992" w:type="dxa"/>
        <w:tblLook w:val="04A0"/>
      </w:tblPr>
      <w:tblGrid>
        <w:gridCol w:w="11040"/>
        <w:gridCol w:w="222"/>
      </w:tblGrid>
      <w:tr w:rsidR="004C1039" w:rsidTr="004C1039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1039" w:rsidRPr="004C3ECB" w:rsidRDefault="004C1039" w:rsidP="004C1039">
            <w:pPr>
              <w:ind w:left="-1" w:right="-12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795601" cy="1048215"/>
                  <wp:effectExtent l="19050" t="0" r="5249" b="0"/>
                  <wp:docPr id="6" name="Рисунок 5" descr="Blank_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nk_1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601" cy="104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39" w:rsidTr="00B67CF7">
        <w:tc>
          <w:tcPr>
            <w:tcW w:w="2559" w:type="pct"/>
            <w:tcBorders>
              <w:top w:val="nil"/>
              <w:left w:val="nil"/>
              <w:bottom w:val="nil"/>
              <w:right w:val="nil"/>
            </w:tcBorders>
          </w:tcPr>
          <w:p w:rsidR="004C1039" w:rsidRPr="00D647AD" w:rsidRDefault="004C1039" w:rsidP="00B67CF7">
            <w:pPr>
              <w:ind w:left="-1"/>
              <w:rPr>
                <w:noProof/>
              </w:rPr>
            </w:pPr>
          </w:p>
        </w:tc>
        <w:tc>
          <w:tcPr>
            <w:tcW w:w="2441" w:type="pct"/>
            <w:tcBorders>
              <w:top w:val="nil"/>
              <w:left w:val="nil"/>
              <w:bottom w:val="nil"/>
              <w:right w:val="nil"/>
            </w:tcBorders>
          </w:tcPr>
          <w:p w:rsidR="004C1039" w:rsidRPr="004C3ECB" w:rsidRDefault="004C1039" w:rsidP="00B67CF7">
            <w:pPr>
              <w:ind w:left="-109" w:right="-1276"/>
              <w:rPr>
                <w:rFonts w:ascii="Times New Roman" w:hAnsi="Times New Roman" w:cs="Times New Roman"/>
              </w:rPr>
            </w:pPr>
          </w:p>
        </w:tc>
      </w:tr>
      <w:tr w:rsidR="004C3ECB" w:rsidTr="00B67CF7">
        <w:tc>
          <w:tcPr>
            <w:tcW w:w="2559" w:type="pct"/>
            <w:tcBorders>
              <w:top w:val="nil"/>
              <w:left w:val="nil"/>
              <w:bottom w:val="nil"/>
              <w:right w:val="nil"/>
            </w:tcBorders>
          </w:tcPr>
          <w:p w:rsidR="00B67CF7" w:rsidRDefault="00B67CF7" w:rsidP="00B67CF7">
            <w:pPr>
              <w:ind w:left="-1"/>
              <w:rPr>
                <w:noProof/>
              </w:rPr>
            </w:pPr>
            <w:r w:rsidRPr="00265E75">
              <w:rPr>
                <w:noProof/>
                <w:sz w:val="20"/>
                <w:szCs w:val="20"/>
              </w:rPr>
              <w:t>№</w:t>
            </w:r>
            <w:r w:rsidRPr="00A961F7">
              <w:rPr>
                <w:noProof/>
                <w:sz w:val="16"/>
                <w:szCs w:val="16"/>
              </w:rPr>
              <w:t>________</w:t>
            </w:r>
            <w:r w:rsidR="002A22DC" w:rsidRPr="00A961F7">
              <w:rPr>
                <w:noProof/>
                <w:sz w:val="16"/>
                <w:szCs w:val="16"/>
              </w:rPr>
              <w:t>____</w:t>
            </w:r>
            <w:r w:rsidRPr="00A961F7">
              <w:rPr>
                <w:noProof/>
                <w:sz w:val="16"/>
                <w:szCs w:val="16"/>
              </w:rPr>
              <w:t>____</w:t>
            </w:r>
            <w:r w:rsidRPr="00A961F7">
              <w:rPr>
                <w:noProof/>
              </w:rPr>
              <w:t xml:space="preserve">  </w:t>
            </w:r>
            <w:r w:rsidRPr="00265E75">
              <w:rPr>
                <w:noProof/>
                <w:sz w:val="20"/>
                <w:szCs w:val="20"/>
              </w:rPr>
              <w:t xml:space="preserve">от </w:t>
            </w:r>
            <w:r w:rsidRPr="00A961F7">
              <w:rPr>
                <w:noProof/>
              </w:rPr>
              <w:t xml:space="preserve"> </w:t>
            </w:r>
            <w:r w:rsidRPr="00A961F7">
              <w:rPr>
                <w:noProof/>
                <w:sz w:val="16"/>
                <w:szCs w:val="16"/>
              </w:rPr>
              <w:t>_____</w:t>
            </w:r>
            <w:r w:rsidR="002A22DC" w:rsidRPr="00A961F7">
              <w:rPr>
                <w:noProof/>
                <w:sz w:val="16"/>
                <w:szCs w:val="16"/>
              </w:rPr>
              <w:t>____</w:t>
            </w:r>
            <w:r w:rsidRPr="00A961F7">
              <w:rPr>
                <w:noProof/>
                <w:sz w:val="16"/>
                <w:szCs w:val="16"/>
              </w:rPr>
              <w:t>____</w:t>
            </w:r>
            <w:r w:rsidR="00265E75">
              <w:rPr>
                <w:noProof/>
                <w:sz w:val="16"/>
                <w:szCs w:val="16"/>
              </w:rPr>
              <w:t>_</w:t>
            </w:r>
            <w:r w:rsidRPr="00A961F7">
              <w:rPr>
                <w:noProof/>
                <w:sz w:val="16"/>
                <w:szCs w:val="16"/>
              </w:rPr>
              <w:t>_</w:t>
            </w:r>
            <w:r w:rsidRPr="00A961F7">
              <w:rPr>
                <w:noProof/>
              </w:rPr>
              <w:t xml:space="preserve">  </w:t>
            </w:r>
            <w:r w:rsidRPr="00265E75">
              <w:rPr>
                <w:noProof/>
                <w:sz w:val="20"/>
                <w:szCs w:val="20"/>
              </w:rPr>
              <w:t>20</w:t>
            </w:r>
            <w:r w:rsidRPr="00A961F7">
              <w:rPr>
                <w:noProof/>
              </w:rPr>
              <w:t xml:space="preserve"> </w:t>
            </w:r>
            <w:r w:rsidRPr="00A961F7">
              <w:rPr>
                <w:noProof/>
                <w:sz w:val="16"/>
                <w:szCs w:val="16"/>
              </w:rPr>
              <w:t>__</w:t>
            </w:r>
            <w:r w:rsidR="002A22DC" w:rsidRPr="00A961F7">
              <w:rPr>
                <w:noProof/>
                <w:sz w:val="16"/>
                <w:szCs w:val="16"/>
              </w:rPr>
              <w:t>___</w:t>
            </w:r>
            <w:r w:rsidRPr="00A961F7">
              <w:rPr>
                <w:noProof/>
                <w:sz w:val="16"/>
                <w:szCs w:val="16"/>
              </w:rPr>
              <w:t>_</w:t>
            </w:r>
            <w:r w:rsidRPr="00A961F7">
              <w:rPr>
                <w:noProof/>
              </w:rPr>
              <w:t>г.</w:t>
            </w:r>
          </w:p>
          <w:p w:rsidR="00A65952" w:rsidRDefault="00A65952" w:rsidP="00B67CF7">
            <w:pPr>
              <w:ind w:left="-1"/>
              <w:rPr>
                <w:noProof/>
              </w:rPr>
            </w:pPr>
          </w:p>
          <w:p w:rsidR="00A65952" w:rsidRDefault="00A65952" w:rsidP="00B67CF7">
            <w:pPr>
              <w:ind w:left="-1"/>
              <w:rPr>
                <w:noProof/>
              </w:rPr>
            </w:pPr>
          </w:p>
          <w:p w:rsidR="00A65952" w:rsidRDefault="00A65952" w:rsidP="00B67CF7">
            <w:pPr>
              <w:ind w:left="-1"/>
              <w:rPr>
                <w:noProof/>
              </w:rPr>
            </w:pPr>
          </w:p>
          <w:p w:rsidR="00A65952" w:rsidRPr="00A961F7" w:rsidRDefault="00A65952" w:rsidP="00B67CF7">
            <w:pPr>
              <w:ind w:left="-1"/>
              <w:rPr>
                <w:noProof/>
              </w:rPr>
            </w:pPr>
          </w:p>
          <w:tbl>
            <w:tblPr>
              <w:tblpPr w:leftFromText="180" w:rightFromText="180" w:vertAnchor="text" w:horzAnchor="margin" w:tblpY="442"/>
              <w:tblW w:w="10824" w:type="dxa"/>
              <w:tblLook w:val="04A0"/>
            </w:tblPr>
            <w:tblGrid>
              <w:gridCol w:w="284"/>
              <w:gridCol w:w="9654"/>
              <w:gridCol w:w="886"/>
            </w:tblGrid>
            <w:tr w:rsidR="004A34D7" w:rsidRPr="00254D25" w:rsidTr="004A34D7">
              <w:trPr>
                <w:trHeight w:val="12267"/>
              </w:trPr>
              <w:tc>
                <w:tcPr>
                  <w:tcW w:w="10824" w:type="dxa"/>
                  <w:gridSpan w:val="3"/>
                </w:tcPr>
                <w:p w:rsidR="004A34D7" w:rsidRPr="00A65952" w:rsidRDefault="004A34D7" w:rsidP="00A65952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</w:t>
                  </w: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целях  </w:t>
                  </w:r>
                  <w:r w:rsidRPr="004A34D7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обеспечения единой платформы для обсуждения вопросов достижения качества современного образования и  совершенствования системы оценки достижения планируемых результатов  в условиях реализации</w:t>
                  </w: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 xml:space="preserve"> ФГОС НОО</w:t>
                  </w:r>
                  <w:r w:rsidRPr="004A34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>предлаг</w:t>
                  </w:r>
                  <w:r w:rsidR="00A65952">
                    <w:rPr>
                      <w:rFonts w:ascii="Times New Roman" w:hAnsi="Times New Roman"/>
                      <w:sz w:val="20"/>
                      <w:szCs w:val="20"/>
                    </w:rPr>
                    <w:t>аем принять участи</w:t>
                  </w:r>
                  <w:r w:rsidR="00CE1E58">
                    <w:rPr>
                      <w:rFonts w:ascii="Times New Roman" w:hAnsi="Times New Roman"/>
                      <w:sz w:val="20"/>
                      <w:szCs w:val="20"/>
                    </w:rPr>
                    <w:t xml:space="preserve">е в семинаре </w:t>
                  </w:r>
                </w:p>
                <w:p w:rsidR="004A34D7" w:rsidRPr="004A34D7" w:rsidRDefault="004A34D7" w:rsidP="00FB37D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4A34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«Готовность младшего школьника к ВПР как результат образовател</w:t>
                  </w:r>
                  <w:r w:rsidR="00CE1E5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ьного процесса в начальной школе</w:t>
                  </w:r>
                  <w:r w:rsidRPr="004A34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»</w:t>
                  </w:r>
                </w:p>
                <w:p w:rsidR="004A34D7" w:rsidRPr="004A34D7" w:rsidRDefault="004A34D7" w:rsidP="00FB37D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>Вопросы для обсуждения:</w:t>
                  </w:r>
                </w:p>
                <w:p w:rsidR="004A34D7" w:rsidRPr="004A34D7" w:rsidRDefault="004A34D7" w:rsidP="00FB37DD">
                  <w:pPr>
                    <w:pStyle w:val="aa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>Интерпретация результатов ВПР как условие проектирования образовательного процесса в начальной школе</w:t>
                  </w:r>
                </w:p>
                <w:p w:rsidR="004A34D7" w:rsidRPr="004A34D7" w:rsidRDefault="00A65952" w:rsidP="00FB37DD">
                  <w:pPr>
                    <w:pStyle w:val="aa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Современные педагогические технологии как инструмент формировании УУД</w:t>
                  </w:r>
                </w:p>
                <w:p w:rsidR="004A34D7" w:rsidRPr="004A34D7" w:rsidRDefault="004A34D7" w:rsidP="00FB37DD">
                  <w:pPr>
                    <w:pStyle w:val="aa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>Возможности ЭФУ</w:t>
                  </w:r>
                  <w:r w:rsidR="00A65952">
                    <w:rPr>
                      <w:rFonts w:ascii="Times New Roman" w:hAnsi="Times New Roman"/>
                      <w:sz w:val="20"/>
                      <w:szCs w:val="20"/>
                    </w:rPr>
                    <w:t xml:space="preserve"> и электронных сервисов </w:t>
                  </w: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проектировании современного урока в начальной школе</w:t>
                  </w:r>
                </w:p>
                <w:p w:rsidR="004A34D7" w:rsidRPr="004A34D7" w:rsidRDefault="004A34D7" w:rsidP="00FB37DD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Контроль и оценка предметных и метапредметных результатов.</w:t>
                  </w:r>
                </w:p>
                <w:p w:rsidR="00790026" w:rsidRDefault="00790026" w:rsidP="00790026">
                  <w:pPr>
                    <w:ind w:left="720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A65952" w:rsidRPr="00790026" w:rsidRDefault="004A34D7" w:rsidP="00790026">
                  <w:pPr>
                    <w:ind w:left="720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r w:rsidRPr="004A34D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Лектор: </w:t>
                  </w:r>
                  <w:r w:rsidRPr="004A34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Зубаирова Оксана Владимировна, </w:t>
                  </w: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 xml:space="preserve">директор методического центра дошкольного и начального </w:t>
                  </w:r>
                </w:p>
                <w:p w:rsidR="004A34D7" w:rsidRPr="004A34D7" w:rsidRDefault="004A34D7" w:rsidP="004A34D7">
                  <w:pPr>
                    <w:ind w:left="72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>образования  корпорации «Российский учебник»</w:t>
                  </w:r>
                </w:p>
                <w:p w:rsidR="004A34D7" w:rsidRPr="004A34D7" w:rsidRDefault="004A34D7" w:rsidP="00FB37DD">
                  <w:pPr>
                    <w:ind w:right="-5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>Категория слушателей: учителя , методисты.</w:t>
                  </w:r>
                </w:p>
                <w:p w:rsidR="004A34D7" w:rsidRPr="004A34D7" w:rsidRDefault="004A34D7" w:rsidP="00FB37DD">
                  <w:pPr>
                    <w:ind w:right="-5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34D7">
                    <w:rPr>
                      <w:rFonts w:ascii="Times New Roman" w:hAnsi="Times New Roman"/>
                      <w:sz w:val="20"/>
                      <w:szCs w:val="20"/>
                    </w:rPr>
                    <w:t>По итогам семинара слушатели получат сертификаты.</w:t>
                  </w:r>
                </w:p>
                <w:p w:rsidR="004A34D7" w:rsidRDefault="004A34D7" w:rsidP="00FB37DD">
                  <w:pPr>
                    <w:jc w:val="both"/>
                    <w:rPr>
                      <w:rFonts w:ascii="Times New Roman" w:hAnsi="Times New Roman"/>
                    </w:rPr>
                  </w:pPr>
                </w:p>
                <w:p w:rsidR="004A34D7" w:rsidRDefault="004A34D7" w:rsidP="00FB37DD">
                  <w:pPr>
                    <w:jc w:val="both"/>
                    <w:rPr>
                      <w:rFonts w:ascii="Times New Roman" w:hAnsi="Times New Roman"/>
                    </w:rPr>
                  </w:pPr>
                </w:p>
                <w:p w:rsidR="004A34D7" w:rsidRPr="00254D25" w:rsidRDefault="004A34D7" w:rsidP="00FB37DD">
                  <w:pPr>
                    <w:ind w:left="2265" w:firstLine="1275"/>
                    <w:rPr>
                      <w:rFonts w:ascii="Times New Roman" w:hAnsi="Times New Roman"/>
                    </w:rPr>
                  </w:pPr>
                </w:p>
                <w:p w:rsidR="004A34D7" w:rsidRPr="00254D25" w:rsidRDefault="004A34D7" w:rsidP="00FB37DD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4A34D7" w:rsidRPr="00254D25" w:rsidTr="004A34D7">
              <w:trPr>
                <w:trHeight w:val="455"/>
              </w:trPr>
              <w:tc>
                <w:tcPr>
                  <w:tcW w:w="284" w:type="dxa"/>
                </w:tcPr>
                <w:p w:rsidR="004A34D7" w:rsidRPr="00254D25" w:rsidRDefault="004A34D7" w:rsidP="00FB37DD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654" w:type="dxa"/>
                </w:tcPr>
                <w:p w:rsidR="004A34D7" w:rsidRPr="00254D25" w:rsidRDefault="004A34D7" w:rsidP="00FB37DD">
                  <w:pPr>
                    <w:rPr>
                      <w:rFonts w:ascii="Times New Roman" w:hAnsi="Times New Roman"/>
                    </w:rPr>
                  </w:pPr>
                  <w:r w:rsidRPr="004A34D7">
                    <w:rPr>
                      <w:rFonts w:ascii="Times New Roman" w:hAnsi="Times New Roman"/>
                      <w:noProof/>
                    </w:rPr>
                    <w:drawing>
                      <wp:anchor distT="0" distB="0" distL="114300" distR="114300" simplePos="0" relativeHeight="251660288" behindDoc="1" locked="1" layoutInCell="1" allowOverlap="1">
                        <wp:simplePos x="0" y="0"/>
                        <wp:positionH relativeFrom="page">
                          <wp:posOffset>-170071</wp:posOffset>
                        </wp:positionH>
                        <wp:positionV relativeFrom="page">
                          <wp:posOffset>76747</wp:posOffset>
                        </wp:positionV>
                        <wp:extent cx="6726687" cy="304800"/>
                        <wp:effectExtent l="19050" t="0" r="2292" b="0"/>
                        <wp:wrapNone/>
                        <wp:docPr id="1" name="Рисунок 2" descr="Blank_1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ank_1b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2358" cy="301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85" w:type="dxa"/>
                </w:tcPr>
                <w:p w:rsidR="004A34D7" w:rsidRPr="00254D25" w:rsidRDefault="004A34D7" w:rsidP="00FB37DD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4A34D7" w:rsidRPr="00254D25" w:rsidTr="004A34D7">
              <w:trPr>
                <w:trHeight w:val="472"/>
              </w:trPr>
              <w:tc>
                <w:tcPr>
                  <w:tcW w:w="10824" w:type="dxa"/>
                  <w:gridSpan w:val="3"/>
                </w:tcPr>
                <w:p w:rsidR="004A34D7" w:rsidRPr="00254D25" w:rsidRDefault="004A34D7" w:rsidP="00FB37DD">
                  <w:pPr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C3ECB" w:rsidRPr="00A65952" w:rsidRDefault="004C3ECB" w:rsidP="001E7F80"/>
        </w:tc>
        <w:tc>
          <w:tcPr>
            <w:tcW w:w="2441" w:type="pct"/>
            <w:tcBorders>
              <w:top w:val="nil"/>
              <w:left w:val="nil"/>
              <w:bottom w:val="nil"/>
              <w:right w:val="nil"/>
            </w:tcBorders>
          </w:tcPr>
          <w:p w:rsidR="004C3ECB" w:rsidRDefault="004C3ECB" w:rsidP="00B67CF7">
            <w:pPr>
              <w:ind w:left="-109" w:right="-1276"/>
              <w:rPr>
                <w:rFonts w:ascii="Times New Roman" w:hAnsi="Times New Roman" w:cs="Times New Roman"/>
              </w:rPr>
            </w:pPr>
          </w:p>
          <w:p w:rsidR="00176063" w:rsidRPr="00A961F7" w:rsidRDefault="00176063" w:rsidP="00B67CF7">
            <w:pPr>
              <w:ind w:left="-109" w:right="-1276"/>
              <w:rPr>
                <w:rFonts w:ascii="Times New Roman" w:hAnsi="Times New Roman" w:cs="Times New Roman"/>
              </w:rPr>
            </w:pPr>
          </w:p>
          <w:p w:rsidR="004C3ECB" w:rsidRPr="00A961F7" w:rsidRDefault="004C3ECB" w:rsidP="00B67CF7">
            <w:pPr>
              <w:ind w:left="-109" w:right="-1276"/>
              <w:rPr>
                <w:rFonts w:ascii="Times New Roman" w:hAnsi="Times New Roman" w:cs="Times New Roman"/>
              </w:rPr>
            </w:pPr>
          </w:p>
          <w:p w:rsidR="004C3ECB" w:rsidRPr="00A961F7" w:rsidRDefault="004C3ECB" w:rsidP="00B67CF7">
            <w:pPr>
              <w:ind w:left="-109" w:right="-1276"/>
              <w:rPr>
                <w:rFonts w:ascii="Times New Roman" w:hAnsi="Times New Roman" w:cs="Times New Roman"/>
              </w:rPr>
            </w:pPr>
          </w:p>
          <w:p w:rsidR="004C3ECB" w:rsidRPr="00A961F7" w:rsidRDefault="004C3ECB" w:rsidP="00B67CF7">
            <w:pPr>
              <w:ind w:left="-109" w:right="-1276"/>
              <w:rPr>
                <w:rFonts w:ascii="Times New Roman" w:hAnsi="Times New Roman" w:cs="Times New Roman"/>
              </w:rPr>
            </w:pPr>
          </w:p>
          <w:p w:rsidR="004C3ECB" w:rsidRPr="00A961F7" w:rsidRDefault="004C3ECB" w:rsidP="00B67CF7">
            <w:pPr>
              <w:ind w:left="-109" w:right="-1276"/>
              <w:rPr>
                <w:rFonts w:cs="Times New Roman"/>
              </w:rPr>
            </w:pPr>
          </w:p>
        </w:tc>
      </w:tr>
    </w:tbl>
    <w:p w:rsidR="001E7F80" w:rsidRPr="00FE36FE" w:rsidRDefault="001E7F80" w:rsidP="00E94B0B">
      <w:pPr>
        <w:spacing w:line="240" w:lineRule="auto"/>
        <w:rPr>
          <w:noProof/>
        </w:rPr>
      </w:pPr>
      <w:bookmarkStart w:id="0" w:name="_GoBack"/>
      <w:bookmarkEnd w:id="0"/>
    </w:p>
    <w:sectPr w:rsidR="001E7F80" w:rsidRPr="00FE36FE" w:rsidSect="000F1F5A">
      <w:pgSz w:w="11906" w:h="16838"/>
      <w:pgMar w:top="284" w:right="850" w:bottom="284" w:left="1701" w:header="708" w:footer="2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A61" w:rsidRDefault="009F1A61" w:rsidP="000F1F5A">
      <w:pPr>
        <w:spacing w:after="0" w:line="240" w:lineRule="auto"/>
      </w:pPr>
      <w:r>
        <w:separator/>
      </w:r>
    </w:p>
  </w:endnote>
  <w:endnote w:type="continuationSeparator" w:id="1">
    <w:p w:rsidR="009F1A61" w:rsidRDefault="009F1A61" w:rsidP="000F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A61" w:rsidRDefault="009F1A61" w:rsidP="000F1F5A">
      <w:pPr>
        <w:spacing w:after="0" w:line="240" w:lineRule="auto"/>
      </w:pPr>
      <w:r>
        <w:separator/>
      </w:r>
    </w:p>
  </w:footnote>
  <w:footnote w:type="continuationSeparator" w:id="1">
    <w:p w:rsidR="009F1A61" w:rsidRDefault="009F1A61" w:rsidP="000F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iCs/>
        <w:sz w:val="28"/>
        <w:szCs w:val="28"/>
      </w:rPr>
    </w:lvl>
  </w:abstractNum>
  <w:abstractNum w:abstractNumId="1">
    <w:nsid w:val="32546C59"/>
    <w:multiLevelType w:val="hybridMultilevel"/>
    <w:tmpl w:val="E5DE0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D0DF7"/>
    <w:multiLevelType w:val="hybridMultilevel"/>
    <w:tmpl w:val="FA24E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efaultTabStop w:val="708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47E5"/>
    <w:rsid w:val="00022854"/>
    <w:rsid w:val="00033734"/>
    <w:rsid w:val="000C385F"/>
    <w:rsid w:val="000F02BE"/>
    <w:rsid w:val="000F1F5A"/>
    <w:rsid w:val="001257CA"/>
    <w:rsid w:val="00166DDE"/>
    <w:rsid w:val="00173895"/>
    <w:rsid w:val="00176063"/>
    <w:rsid w:val="001C1294"/>
    <w:rsid w:val="001E7F80"/>
    <w:rsid w:val="002600A1"/>
    <w:rsid w:val="00265E75"/>
    <w:rsid w:val="002729A0"/>
    <w:rsid w:val="002A22DC"/>
    <w:rsid w:val="002E4D12"/>
    <w:rsid w:val="002F2BA9"/>
    <w:rsid w:val="00302982"/>
    <w:rsid w:val="0036567E"/>
    <w:rsid w:val="00460E36"/>
    <w:rsid w:val="004A34D7"/>
    <w:rsid w:val="004C1039"/>
    <w:rsid w:val="004C3ECB"/>
    <w:rsid w:val="005149BF"/>
    <w:rsid w:val="00644841"/>
    <w:rsid w:val="0066243E"/>
    <w:rsid w:val="006869A1"/>
    <w:rsid w:val="006F6700"/>
    <w:rsid w:val="00750192"/>
    <w:rsid w:val="00753787"/>
    <w:rsid w:val="00790026"/>
    <w:rsid w:val="00797506"/>
    <w:rsid w:val="007C32C9"/>
    <w:rsid w:val="00815050"/>
    <w:rsid w:val="00824A21"/>
    <w:rsid w:val="0086768F"/>
    <w:rsid w:val="00873F11"/>
    <w:rsid w:val="008951F4"/>
    <w:rsid w:val="008D3ACE"/>
    <w:rsid w:val="008F784E"/>
    <w:rsid w:val="00903231"/>
    <w:rsid w:val="009150AE"/>
    <w:rsid w:val="00940DA5"/>
    <w:rsid w:val="009C53F3"/>
    <w:rsid w:val="009F1A61"/>
    <w:rsid w:val="00A450D9"/>
    <w:rsid w:val="00A65952"/>
    <w:rsid w:val="00A83DBD"/>
    <w:rsid w:val="00A961F7"/>
    <w:rsid w:val="00AF12FC"/>
    <w:rsid w:val="00B21356"/>
    <w:rsid w:val="00B67CF7"/>
    <w:rsid w:val="00BE47E5"/>
    <w:rsid w:val="00C15EDD"/>
    <w:rsid w:val="00C469AC"/>
    <w:rsid w:val="00C7340D"/>
    <w:rsid w:val="00C75894"/>
    <w:rsid w:val="00CE1E58"/>
    <w:rsid w:val="00CF68DD"/>
    <w:rsid w:val="00D2194B"/>
    <w:rsid w:val="00D73C0C"/>
    <w:rsid w:val="00DB6F98"/>
    <w:rsid w:val="00DE69D5"/>
    <w:rsid w:val="00DF6EEB"/>
    <w:rsid w:val="00E4543E"/>
    <w:rsid w:val="00E83B8F"/>
    <w:rsid w:val="00E94B0B"/>
    <w:rsid w:val="00EB34EA"/>
    <w:rsid w:val="00EB6339"/>
    <w:rsid w:val="00EC3DDE"/>
    <w:rsid w:val="00F02C72"/>
    <w:rsid w:val="00FE3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F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3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F1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1F5A"/>
  </w:style>
  <w:style w:type="paragraph" w:styleId="a8">
    <w:name w:val="footer"/>
    <w:basedOn w:val="a"/>
    <w:link w:val="a9"/>
    <w:uiPriority w:val="99"/>
    <w:unhideWhenUsed/>
    <w:rsid w:val="000F1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1F5A"/>
  </w:style>
  <w:style w:type="paragraph" w:styleId="aa">
    <w:name w:val="List Paragraph"/>
    <w:basedOn w:val="a"/>
    <w:qFormat/>
    <w:rsid w:val="00BE47E5"/>
    <w:pPr>
      <w:ind w:left="720"/>
      <w:contextualSpacing/>
    </w:pPr>
  </w:style>
  <w:style w:type="character" w:styleId="ab">
    <w:name w:val="Strong"/>
    <w:basedOn w:val="a0"/>
    <w:qFormat/>
    <w:rsid w:val="00644841"/>
    <w:rPr>
      <w:b/>
      <w:bCs/>
    </w:rPr>
  </w:style>
  <w:style w:type="character" w:styleId="ac">
    <w:name w:val="Hyperlink"/>
    <w:rsid w:val="004A34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ZubairovaOV\Desktop\Dot_RU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9D527B-011E-44A2-8CEA-30C07E89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Dot_RU.dotx</Template>
  <TotalTime>61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VGF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ZubairovaOV</dc:creator>
  <cp:lastModifiedBy>admin</cp:lastModifiedBy>
  <cp:revision>18</cp:revision>
  <cp:lastPrinted>2018-04-04T12:31:00Z</cp:lastPrinted>
  <dcterms:created xsi:type="dcterms:W3CDTF">2017-06-28T12:00:00Z</dcterms:created>
  <dcterms:modified xsi:type="dcterms:W3CDTF">2018-04-04T12:32:00Z</dcterms:modified>
</cp:coreProperties>
</file>